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4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4"/>
          <w:szCs w:val="22"/>
          <w:lang w:val="sr-Cyrl-RS"/>
        </w:rPr>
        <w:t xml:space="preserve">КОНКУРС </w:t>
      </w:r>
    </w:p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Ментори менторима - Примери добрих решења за праксу</w:t>
      </w:r>
    </w:p>
    <w:p w:rsidR="00B0174D" w:rsidRPr="004C3C8F" w:rsidRDefault="00BF2801" w:rsidP="00B0174D">
      <w:pPr>
        <w:jc w:val="center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>2026</w:t>
      </w:r>
      <w:r w:rsidR="00B0174D" w:rsidRPr="004C3C8F">
        <w:rPr>
          <w:rFonts w:ascii="Times New Roman" w:hAnsi="Times New Roman"/>
          <w:b/>
          <w:lang w:val="sr-Cyrl-RS"/>
        </w:rPr>
        <w:t>.</w:t>
      </w:r>
    </w:p>
    <w:p w:rsidR="0075104F" w:rsidRPr="004C3C8F" w:rsidRDefault="0075104F" w:rsidP="0075104F">
      <w:pPr>
        <w:rPr>
          <w:lang w:val="sr-Cyrl-RS"/>
        </w:rPr>
      </w:pPr>
    </w:p>
    <w:p w:rsidR="002A2D0E" w:rsidRDefault="00740479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>ПОМОЋНИ  ФОРМУЛАР</w:t>
      </w:r>
      <w:r w:rsidR="002A2D0E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 ЗА </w:t>
      </w:r>
      <w:r w:rsidR="00B62F79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ПОПУЊАВАЊЕ ПРИЈАВНОГ</w:t>
      </w:r>
      <w:r w:rsidR="002A2D0E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ФОРМУЛАР</w:t>
      </w:r>
      <w:r w:rsidR="008F3B4D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А</w:t>
      </w:r>
      <w:r w:rsidR="002A2D0E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</w:t>
      </w:r>
    </w:p>
    <w:p w:rsidR="00BF2801" w:rsidRPr="00BF2801" w:rsidRDefault="00BF2801" w:rsidP="00BF2801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ЗА </w:t>
      </w:r>
      <w:r w:rsidR="00DF7C27">
        <w:rPr>
          <w:rFonts w:ascii="Times New Roman" w:hAnsi="Times New Roman"/>
          <w:b/>
          <w:color w:val="auto"/>
          <w:sz w:val="22"/>
          <w:szCs w:val="22"/>
          <w:lang w:val="sr-Cyrl-RS"/>
        </w:rPr>
        <w:t>НАСТАВНИКЕ И СТРУЧНЕ САРАДНИКЕ</w:t>
      </w:r>
      <w:bookmarkStart w:id="0" w:name="_GoBack"/>
      <w:bookmarkEnd w:id="0"/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У ОСНОВНИМ И СРЕДЊИМ ШКОЛАМА</w:t>
      </w:r>
    </w:p>
    <w:p w:rsidR="0064198C" w:rsidRPr="004C3C8F" w:rsidRDefault="0064198C" w:rsidP="0064198C">
      <w:pPr>
        <w:rPr>
          <w:lang w:val="sr-Cyrl-RS"/>
        </w:rPr>
      </w:pPr>
    </w:p>
    <w:p w:rsidR="00E73BE3" w:rsidRPr="0000531F" w:rsidRDefault="002A2D0E" w:rsidP="001A1C8A">
      <w:pPr>
        <w:jc w:val="both"/>
        <w:rPr>
          <w:rFonts w:ascii="Times New Roman" w:hAnsi="Times New Roman"/>
          <w:color w:val="FF0000"/>
          <w:sz w:val="22"/>
          <w:szCs w:val="22"/>
          <w:lang w:val="sr-Cyrl-RS"/>
        </w:rPr>
      </w:pPr>
      <w:r w:rsidRPr="004C3C8F">
        <w:rPr>
          <w:rFonts w:ascii="Times New Roman" w:hAnsi="Times New Roman"/>
          <w:sz w:val="22"/>
          <w:szCs w:val="22"/>
          <w:lang w:val="sr-Cyrl-RS"/>
        </w:rPr>
        <w:t xml:space="preserve">Овај документ служи </w:t>
      </w:r>
      <w:r w:rsidR="00740433" w:rsidRPr="004C3C8F">
        <w:rPr>
          <w:rFonts w:ascii="Times New Roman" w:hAnsi="Times New Roman"/>
          <w:sz w:val="22"/>
          <w:szCs w:val="22"/>
          <w:lang w:val="sr-Cyrl-RS"/>
        </w:rPr>
        <w:t xml:space="preserve">Вам 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као помоћно средство за уписивање одговора на питања из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Пријавног </w:t>
      </w:r>
      <w:r w:rsidRPr="004C3C8F">
        <w:rPr>
          <w:rFonts w:ascii="Times New Roman" w:hAnsi="Times New Roman"/>
          <w:sz w:val="22"/>
          <w:szCs w:val="22"/>
          <w:lang w:val="sr-Cyrl-RS"/>
        </w:rPr>
        <w:t>формулара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. Њега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 xml:space="preserve"> можете сачувати на свом рачунару, попуњавати и кориговати колико је потребно.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Када будете сигурни да имате последњу верзију Вашег рада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>, с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ве одговоре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прекопирајте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 у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Пријавни формулар који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шаљете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 на Конкурс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 xml:space="preserve">, а који преузимате </w:t>
      </w:r>
      <w:r w:rsidR="00C84476" w:rsidRPr="0000531F">
        <w:rPr>
          <w:rFonts w:ascii="Times New Roman" w:hAnsi="Times New Roman"/>
          <w:color w:val="FF0000"/>
          <w:sz w:val="22"/>
          <w:szCs w:val="22"/>
          <w:lang w:val="sr-Cyrl-RS"/>
        </w:rPr>
        <w:t>на интернет адреси ________________________________.</w:t>
      </w:r>
    </w:p>
    <w:p w:rsidR="0064198C" w:rsidRPr="004C3C8F" w:rsidRDefault="0064198C" w:rsidP="00867E90">
      <w:pPr>
        <w:spacing w:before="120" w:after="120"/>
        <w:rPr>
          <w:rFonts w:ascii="Times New Roman" w:hAnsi="Times New Roman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bCs/>
          <w:sz w:val="22"/>
          <w:szCs w:val="22"/>
          <w:lang w:val="sr-Cyrl-RS"/>
        </w:rPr>
        <w:t>Подаци о учеснику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Look w:val="04A0" w:firstRow="1" w:lastRow="0" w:firstColumn="1" w:lastColumn="0" w:noHBand="0" w:noVBand="1"/>
      </w:tblPr>
      <w:tblGrid>
        <w:gridCol w:w="2967"/>
        <w:gridCol w:w="6652"/>
      </w:tblGrid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Занимање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Установа </w:t>
            </w:r>
            <w:r w:rsidR="00B3559E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 место </w:t>
            </w:r>
            <w:r w:rsidR="00364786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 којем</w:t>
            </w: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 радите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Године радног искуства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A315C5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Искуство у мeнторском раду </w:t>
            </w:r>
          </w:p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>(молимо Вас да наведете колико сте пута у св</w:t>
            </w:r>
            <w:r w:rsidR="001063E5" w:rsidRPr="004C3C8F">
              <w:rPr>
                <w:rFonts w:ascii="Times New Roman" w:hAnsi="Times New Roman"/>
                <w:bCs/>
                <w:szCs w:val="22"/>
                <w:lang w:val="sr-Cyrl-RS"/>
              </w:rPr>
              <w:t>ојој професионалној каријери</w:t>
            </w: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 xml:space="preserve"> били ментор)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75104F" w:rsidRPr="004C3C8F" w:rsidRDefault="0075104F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  <w:p w:rsidR="0064198C" w:rsidRPr="004C3C8F" w:rsidRDefault="0064198C" w:rsidP="0075104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Број телефона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8F3B4D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Имејл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</w:tbl>
    <w:p w:rsidR="00E73BE3" w:rsidRPr="004C3C8F" w:rsidRDefault="00867E90" w:rsidP="00867E90">
      <w:pPr>
        <w:spacing w:before="120" w:after="120"/>
        <w:rPr>
          <w:rFonts w:ascii="Times New Roman" w:hAnsi="Times New Roman"/>
          <w:b/>
          <w:bCs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sz w:val="22"/>
          <w:szCs w:val="22"/>
          <w:lang w:val="sr-Cyrl-RS"/>
        </w:rPr>
        <w:t>Подаци о раду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967"/>
        <w:gridCol w:w="6652"/>
      </w:tblGrid>
      <w:tr w:rsidR="0064198C" w:rsidRPr="004C3C8F" w:rsidTr="0089681D">
        <w:trPr>
          <w:trHeight w:val="3536"/>
        </w:trPr>
        <w:tc>
          <w:tcPr>
            <w:tcW w:w="2967" w:type="dxa"/>
            <w:shd w:val="clear" w:color="auto" w:fill="F7C40D"/>
          </w:tcPr>
          <w:p w:rsidR="0064198C" w:rsidRPr="004C3C8F" w:rsidRDefault="004C2BE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2BEC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У ПАДАЈУЋЕМ МЕНИЈУ ИЗАБЕРИТЕ ОБЛАСТ </w:t>
            </w:r>
            <w:r w:rsidRPr="004C2BEC">
              <w:rPr>
                <w:rFonts w:ascii="Times New Roman" w:hAnsi="Times New Roman"/>
                <w:b/>
                <w:sz w:val="22"/>
                <w:szCs w:val="22"/>
              </w:rPr>
              <w:t>KOJOJ</w:t>
            </w:r>
            <w:r w:rsidRPr="004C2BEC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 ПРИПАДА ПРОБЛЕМ КОЈИ ЋЕТЕ РЕШАВАТИ</w:t>
            </w:r>
          </w:p>
        </w:tc>
        <w:tc>
          <w:tcPr>
            <w:tcW w:w="6652" w:type="dxa"/>
            <w:shd w:val="clear" w:color="auto" w:fill="auto"/>
            <w:tcMar>
              <w:left w:w="115" w:type="dxa"/>
            </w:tcMar>
          </w:tcPr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Организација приправничко-менторске праксе</w:t>
            </w:r>
          </w:p>
          <w:p w:rsidR="0064198C" w:rsidRPr="004C3C8F" w:rsidRDefault="0064198C" w:rsidP="009C461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попут ових: како усагласити временску и другу организацију рада приправника и 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ментора (планирање приправничко-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менторске праксе); недостатак јасног вођења од стране ментора; лоша комуникација на релацији ментор-приправник; недовољно разноврсних заједничких активности ментора и приправника или нешто дру</w:t>
            </w:r>
            <w:r w:rsidR="00A07019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го што сте препознали у овој обл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асти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Планирање и програмирање образовно-васпитног рада са ученицима</w:t>
            </w:r>
          </w:p>
          <w:p w:rsidR="0064198C" w:rsidRPr="004C3C8F" w:rsidRDefault="0064198C" w:rsidP="009C461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 овој категорији могу се наћи проблеми попут ових: планирање на различитим нивоима (глобални планови, оперативно планирање...); писање припрема за час; организација часа/активности; адекватан избор метода и техника; планирање рада са ученицима к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оји раде по ИОПу;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планирање рада са ученицима изузетних способности; планирање појачаног васпитног рада са ученицима или нешто друго што сте препознали у овој области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Реализација образовно-васпитног процеса</w:t>
            </w: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</w:p>
          <w:p w:rsidR="0064198C" w:rsidRPr="004C3C8F" w:rsidRDefault="0064198C" w:rsidP="009C461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 овој категорији могу се наћи проблеми попут ових: ауторитет наставника почетника; комуникација са ученицима; управљање одељењем/дисциплина; организација рада са ученицима који се обучавају по ИОПу; проблем уклапања велик</w:t>
            </w:r>
            <w:r w:rsidR="009C461D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ог броја активности у 45 минута;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примена р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азличитих метода на једном часу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или нешто друго што сте препознали у овој области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Праћење, оцењивање и вредновање постигнућа ученика</w:t>
            </w: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</w:p>
          <w:p w:rsidR="0064198C" w:rsidRPr="004C3C8F" w:rsidRDefault="0064198C" w:rsidP="00FC2D7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попут ових: дефинисање критеријума; израда тестова знања, дефинисање задатака по 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lastRenderedPageBreak/>
              <w:t>различитим нивоима; формативно оцењивањ</w:t>
            </w:r>
            <w:r w:rsidR="009C461D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е;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форм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ирање и вођење педагошке свеске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или нешто друго што сте препознали у овој области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Сарадња</w:t>
            </w:r>
          </w:p>
          <w:p w:rsidR="0064198C" w:rsidRPr="004C3C8F" w:rsidRDefault="0064198C" w:rsidP="00FC2D7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 овој категорији могу се наћи проблеми попут ових: учествовање у различитим тимовима школе; планирање и организација родитељских састанака; различити облици сарадње са родитељима; сарадња са колегама или нешто друго што сте препознали у овој области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Вођење педагошке документације</w:t>
            </w:r>
          </w:p>
          <w:p w:rsidR="0064198C" w:rsidRPr="004C3C8F" w:rsidRDefault="0064198C" w:rsidP="00FC2D7D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 овој категорији могу се н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аћи проблеми попут ових: контин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</w:t>
            </w:r>
            <w:r w:rsidR="00F647B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тет у писању дневних припрема, планова; бележење свих битних података релевантних за напредовање ученика – обезбедити </w:t>
            </w:r>
            <w:r w:rsidR="0089681D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време, дефинисати начин, структуру и динамику бележења или нешто друго што сте препознали у овој области.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570B87">
        <w:trPr>
          <w:trHeight w:val="1851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НАВЕДИТЕ КОНКРЕТАН ПРОБЛЕМ КОЈИ РЕШАВАТЕ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Овде наведите конкретан проблем који решавате. То може бити проблем који сте у својој менторској пракси успешно решили, или неки који нисте решавали, али знате да је у </w:t>
            </w:r>
            <w:r w:rsidR="0089681D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приправничко-менторској 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пракси присутан, а Ви имате идеју како би се могао решити. 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Такође, уколико је реч о проблему који је решаван то може бити нешто што је приправник сам навео (нпр. Имам проблем са формативним праћењем и оцењивањем ученика) или неки који сте Ви сами препознали код приправника (нпр. Приметио/ла сам да приправник има тешкоће у комуникацији са родитељима ученика).</w:t>
            </w:r>
          </w:p>
        </w:tc>
      </w:tr>
      <w:tr w:rsidR="0015117C" w:rsidRPr="004C3C8F" w:rsidTr="00A315C5">
        <w:trPr>
          <w:trHeight w:val="2787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ЦИЉ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Овде наведите циљ који сте поставили у смислу решавања наведеног проблема. Пример циља: Помоћи приправнику да успостави добру комуникацију са родитељима</w:t>
            </w:r>
            <w:r w:rsidR="00570B87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.</w:t>
            </w:r>
          </w:p>
        </w:tc>
      </w:tr>
      <w:tr w:rsidR="0015117C" w:rsidRPr="004C3C8F" w:rsidTr="00A315C5">
        <w:trPr>
          <w:trHeight w:val="1214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D05A02">
        <w:trPr>
          <w:trHeight w:val="2636"/>
        </w:trPr>
        <w:tc>
          <w:tcPr>
            <w:tcW w:w="9619" w:type="dxa"/>
            <w:shd w:val="clear" w:color="auto" w:fill="F7C40D"/>
          </w:tcPr>
          <w:p w:rsidR="00740433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ПРОЦЕС РЕШАВАЊА ПРОБЛЕМА </w:t>
            </w:r>
          </w:p>
          <w:p w:rsidR="00740433" w:rsidRPr="004C3C8F" w:rsidRDefault="00740433" w:rsidP="003E0B23">
            <w:pPr>
              <w:pStyle w:val="Heading3"/>
              <w:spacing w:line="360" w:lineRule="auto"/>
              <w:ind w:right="113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(след активности које воде до остваривања постављеног циља)</w:t>
            </w:r>
          </w:p>
          <w:p w:rsidR="00977C8B" w:rsidRDefault="0015117C" w:rsidP="006D7F0E">
            <w:pPr>
              <w:jc w:val="both"/>
              <w:rPr>
                <w:rFonts w:ascii="Times New Roman" w:hAnsi="Times New Roman"/>
                <w:color w:val="262626"/>
                <w:szCs w:val="22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Наведите све активности које су од помоћи у решавању наведеног проблема. Молимо Вас да прво наведете активност, а затим да сваку активност к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онкретно опишете</w:t>
            </w:r>
            <w:r w:rsidR="00D05A02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 На пример,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а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ко је активност „Упознавање са прописима из менторске праксе“, треба јасно да наведете о којим је тачно прописима реч; како сте упознавали приправ</w:t>
            </w:r>
            <w:r w:rsidR="00977C8B">
              <w:rPr>
                <w:rFonts w:ascii="Times New Roman" w:hAnsi="Times New Roman"/>
                <w:color w:val="262626"/>
                <w:szCs w:val="22"/>
                <w:lang w:val="sr-Cyrl-RS"/>
              </w:rPr>
              <w:t>н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ика са прописима</w:t>
            </w:r>
            <w:r w:rsidR="00C54CDD">
              <w:rPr>
                <w:rFonts w:ascii="Times New Roman" w:hAnsi="Times New Roman"/>
                <w:color w:val="262626"/>
                <w:szCs w:val="22"/>
                <w:lang w:val="sr-Cyrl-RS"/>
              </w:rPr>
              <w:t>,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односно - шта је током тог упознавања радио ментор, шта приправник; да ли је још неко био укључен у неки део активности (и ко). Такође, за различите проблеме које сте решавали, можете навести прописе, документацију, литературу коју с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те користили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, време које је било потребно за реализацију појединачних активности и слично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  <w:r w:rsidR="00325CE1">
              <w:rPr>
                <w:rFonts w:ascii="Times New Roman" w:hAnsi="Times New Roman"/>
                <w:color w:val="262626"/>
                <w:szCs w:val="22"/>
              </w:rPr>
              <w:t xml:space="preserve"> </w:t>
            </w:r>
          </w:p>
          <w:p w:rsidR="00325CE1" w:rsidRPr="00977C8B" w:rsidRDefault="00977C8B" w:rsidP="006D7F0E">
            <w:pPr>
              <w:jc w:val="both"/>
              <w:rPr>
                <w:rFonts w:ascii="Times New Roman" w:hAnsi="Times New Roman"/>
                <w:color w:val="262626"/>
                <w:szCs w:val="22"/>
                <w:lang w:val="sr-Cyrl-RS"/>
              </w:rPr>
            </w:pP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Имајте у виду да је у Пријавни формулар могуће унети највише </w:t>
            </w:r>
            <w:r w:rsidR="00FD0A50" w:rsidRPr="00C54CDD">
              <w:rPr>
                <w:rFonts w:ascii="Times New Roman" w:hAnsi="Times New Roman"/>
                <w:szCs w:val="22"/>
                <w:lang w:val="sr-Cyrl-RS"/>
              </w:rPr>
              <w:t>8</w:t>
            </w:r>
            <w:r w:rsidRPr="00C54CDD">
              <w:rPr>
                <w:rFonts w:ascii="Times New Roman" w:hAnsi="Times New Roman"/>
                <w:szCs w:val="22"/>
                <w:lang w:val="sr-Cyrl-RS"/>
              </w:rPr>
              <w:t xml:space="preserve"> </w:t>
            </w: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>активности за изабрани проблем који решавате.</w:t>
            </w:r>
          </w:p>
          <w:p w:rsidR="0015117C" w:rsidRPr="004C3C8F" w:rsidRDefault="00325CE1" w:rsidP="00977C8B">
            <w:pPr>
              <w:jc w:val="both"/>
              <w:rPr>
                <w:lang w:val="sr-Cyrl-RS"/>
              </w:rPr>
            </w:pP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Молимо Вас да </w:t>
            </w:r>
            <w:r w:rsidRPr="00FD0A50">
              <w:rPr>
                <w:rFonts w:ascii="Times New Roman" w:hAnsi="Times New Roman"/>
                <w:color w:val="262626"/>
                <w:szCs w:val="22"/>
                <w:u w:val="single"/>
                <w:lang w:val="sr-Cyrl-RS"/>
              </w:rPr>
              <w:t>не уносите линкове</w:t>
            </w: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који воде до спољашњих садржаја, јер их комисија неће прегледати.</w:t>
            </w:r>
          </w:p>
        </w:tc>
      </w:tr>
      <w:tr w:rsidR="004C3C8F" w:rsidRPr="004C3C8F" w:rsidTr="003B0241">
        <w:trPr>
          <w:trHeight w:val="397"/>
        </w:trPr>
        <w:tc>
          <w:tcPr>
            <w:tcW w:w="9619" w:type="dxa"/>
            <w:shd w:val="clear" w:color="auto" w:fill="F7C40D"/>
            <w:tcMar>
              <w:left w:w="115" w:type="dxa"/>
            </w:tcMar>
          </w:tcPr>
          <w:p w:rsidR="004C3C8F" w:rsidRPr="00C7587A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lastRenderedPageBreak/>
              <w:t>1. Активност</w:t>
            </w:r>
            <w:r w:rsidR="00C7587A">
              <w:rPr>
                <w:rFonts w:ascii="Times New Roman" w:hAnsi="Times New Roman"/>
                <w:b/>
                <w:szCs w:val="22"/>
                <w:lang w:val="sr-Latn-RS"/>
              </w:rPr>
              <w:t xml:space="preserve"> (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овде унесите назив активности) 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  <w:tr w:rsidR="004C3C8F" w:rsidRPr="004C3C8F" w:rsidTr="00394B6B">
        <w:trPr>
          <w:trHeight w:val="397"/>
        </w:trPr>
        <w:tc>
          <w:tcPr>
            <w:tcW w:w="9619" w:type="dxa"/>
            <w:tcBorders>
              <w:top w:val="double" w:sz="4" w:space="0" w:color="292A58"/>
            </w:tcBorders>
            <w:shd w:val="clear" w:color="auto" w:fill="F7C40D"/>
            <w:tcMar>
              <w:left w:w="115" w:type="dxa"/>
            </w:tcMar>
          </w:tcPr>
          <w:p w:rsidR="004C3C8F" w:rsidRPr="004C3C8F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t>2. Активност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 (овде унесите назив активности)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ЗНАЊА, ВЕШТИНЕ И ИСКУСТВА МЕНТОРА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Овде наведите знања, вештине 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и/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ли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искуства која имате, а била су Вам корисна за писање предлога решења за издвојени проблем.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Такође, можете навести и начине на које сте стицали наведена знања и вештине (називи семинара, пројеката, радова, књига...)</w:t>
            </w:r>
            <w:r w:rsidR="00C02FEF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</w:p>
        </w:tc>
      </w:tr>
      <w:tr w:rsidR="0015117C" w:rsidRPr="004C3C8F" w:rsidTr="0015117C">
        <w:trPr>
          <w:trHeight w:val="2306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pStyle w:val="Heading3"/>
              <w:spacing w:before="120"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10" w:type="pct"/>
        <w:tblInd w:w="-10" w:type="dxa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8"/>
      </w:tblGrid>
      <w:tr w:rsidR="0015117C" w:rsidRPr="004C3C8F" w:rsidTr="00BD1FDC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Бонус питање: </w:t>
            </w:r>
          </w:p>
          <w:p w:rsidR="0015117C" w:rsidRP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КАДА ПОГЛЕДАТЕ ПРОЦЕС КОЈИ ЈЕ ОПИСАН ПОД ТАЧКОМ 4, РАЗМИСЛИТЕ</w:t>
            </w:r>
          </w:p>
          <w:p w:rsidR="0015117C" w:rsidRPr="004C3C8F" w:rsidRDefault="00F1013A" w:rsidP="00F1013A">
            <w:pPr>
              <w:pStyle w:val="Heading3"/>
              <w:spacing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Одговор на ово питање није 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обавезан за улазак рада у баз</w:t>
            </w: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у, али јесте за награду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.</w:t>
            </w:r>
          </w:p>
        </w:tc>
      </w:tr>
      <w:tr w:rsidR="004C3C8F" w:rsidRPr="004C3C8F" w:rsidTr="000254F5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А) шта је, пролазећи кроз наведене активности и процесе, учио приправник?</w:t>
            </w:r>
          </w:p>
        </w:tc>
      </w:tr>
      <w:tr w:rsidR="004C3C8F" w:rsidRPr="004C3C8F" w:rsidTr="004C3C8F">
        <w:trPr>
          <w:trHeight w:val="67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  <w:tr w:rsidR="004C3C8F" w:rsidRPr="004C3C8F" w:rsidTr="001510B3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Б) шта сте, пролазећи кроз наведене активности и процесе, учили Ви?</w:t>
            </w:r>
          </w:p>
        </w:tc>
      </w:tr>
      <w:tr w:rsidR="004C3C8F" w:rsidRPr="004C3C8F" w:rsidTr="004C3C8F">
        <w:trPr>
          <w:trHeight w:val="70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7309B6" w:rsidRPr="004C3C8F" w:rsidRDefault="007309B6" w:rsidP="0064198C">
      <w:pPr>
        <w:rPr>
          <w:rFonts w:ascii="Times New Roman" w:hAnsi="Times New Roman"/>
          <w:sz w:val="22"/>
          <w:szCs w:val="22"/>
          <w:lang w:val="sr-Cyrl-RS"/>
        </w:rPr>
      </w:pPr>
    </w:p>
    <w:sectPr w:rsidR="007309B6" w:rsidRPr="004C3C8F" w:rsidSect="0075104F">
      <w:headerReference w:type="default" r:id="rId9"/>
      <w:footerReference w:type="default" r:id="rId10"/>
      <w:headerReference w:type="first" r:id="rId11"/>
      <w:pgSz w:w="11907" w:h="16840" w:code="9"/>
      <w:pgMar w:top="1134" w:right="1134" w:bottom="1134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813" w:rsidRDefault="00D76813">
      <w:r>
        <w:separator/>
      </w:r>
    </w:p>
  </w:endnote>
  <w:endnote w:type="continuationSeparator" w:id="0">
    <w:p w:rsidR="00D76813" w:rsidRDefault="00D76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284"/>
      <w:gridCol w:w="1355"/>
    </w:tblGrid>
    <w:tr w:rsidR="00A07019" w:rsidRPr="00A1381A" w:rsidTr="00A1381A">
      <w:tc>
        <w:tcPr>
          <w:tcW w:w="8472" w:type="dxa"/>
          <w:shd w:val="clear" w:color="auto" w:fill="auto"/>
        </w:tcPr>
        <w:p w:rsidR="00A07019" w:rsidRPr="00A1381A" w:rsidRDefault="00A07019" w:rsidP="00A07019">
          <w:pPr>
            <w:rPr>
              <w:rFonts w:ascii="Open Sans" w:hAnsi="Open Sans" w:cs="Open Sans"/>
              <w:sz w:val="18"/>
              <w:lang w:val="sr-Cyrl-RS"/>
            </w:rPr>
          </w:pPr>
          <w:r w:rsidRPr="00A1381A">
            <w:rPr>
              <w:rFonts w:ascii="Open Sans" w:hAnsi="Open Sans" w:cs="Open Sans"/>
              <w:sz w:val="18"/>
              <w:lang w:val="sr-Cyrl-RS"/>
            </w:rPr>
            <w:t>Завод за унапређивање образовања и васпитања</w:t>
          </w:r>
        </w:p>
      </w:tc>
      <w:tc>
        <w:tcPr>
          <w:tcW w:w="1383" w:type="dxa"/>
          <w:shd w:val="clear" w:color="auto" w:fill="auto"/>
        </w:tcPr>
        <w:p w:rsidR="00A07019" w:rsidRPr="00A1381A" w:rsidRDefault="00A07019" w:rsidP="00A07019">
          <w:pPr>
            <w:jc w:val="right"/>
            <w:rPr>
              <w:rFonts w:ascii="Open Sans" w:hAnsi="Open Sans" w:cs="Open Sans"/>
              <w:sz w:val="18"/>
            </w:rPr>
          </w:pPr>
          <w:r w:rsidRPr="00A1381A">
            <w:rPr>
              <w:rFonts w:ascii="Open Sans" w:hAnsi="Open Sans" w:cs="Open Sans"/>
              <w:sz w:val="18"/>
            </w:rPr>
            <w:fldChar w:fldCharType="begin"/>
          </w:r>
          <w:r w:rsidRPr="00A1381A">
            <w:rPr>
              <w:rFonts w:ascii="Open Sans" w:hAnsi="Open Sans" w:cs="Open Sans"/>
              <w:sz w:val="18"/>
            </w:rPr>
            <w:instrText xml:space="preserve"> PAGE   \* MERGEFORMAT </w:instrText>
          </w:r>
          <w:r w:rsidRPr="00A1381A">
            <w:rPr>
              <w:rFonts w:ascii="Open Sans" w:hAnsi="Open Sans" w:cs="Open Sans"/>
              <w:sz w:val="18"/>
            </w:rPr>
            <w:fldChar w:fldCharType="separate"/>
          </w:r>
          <w:r w:rsidR="00DF7C27">
            <w:rPr>
              <w:rFonts w:ascii="Open Sans" w:hAnsi="Open Sans" w:cs="Open Sans"/>
              <w:noProof/>
              <w:sz w:val="18"/>
            </w:rPr>
            <w:t>1</w:t>
          </w:r>
          <w:r w:rsidRPr="00A1381A">
            <w:rPr>
              <w:rFonts w:ascii="Open Sans" w:hAnsi="Open Sans" w:cs="Open Sans"/>
              <w:noProof/>
              <w:sz w:val="18"/>
            </w:rPr>
            <w:fldChar w:fldCharType="end"/>
          </w:r>
        </w:p>
      </w:tc>
    </w:tr>
  </w:tbl>
  <w:p w:rsidR="00582D79" w:rsidRPr="00A1381A" w:rsidRDefault="00426B92" w:rsidP="00A07019">
    <w:pPr>
      <w:rPr>
        <w:sz w:val="6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F936DDF" wp14:editId="15EAD3D0">
              <wp:simplePos x="0" y="0"/>
              <wp:positionH relativeFrom="page">
                <wp:align>right</wp:align>
              </wp:positionH>
              <wp:positionV relativeFrom="paragraph">
                <wp:posOffset>-395605</wp:posOffset>
              </wp:positionV>
              <wp:extent cx="7458075" cy="362130"/>
              <wp:effectExtent l="0" t="0" r="28575" b="19050"/>
              <wp:wrapNone/>
              <wp:docPr id="4" name="Freeform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6AB303B3" id="Freeform 4" o:spid="_x0000_s1026" style="position:absolute;margin-left:536.05pt;margin-top:-31.15pt;width:587.25pt;height:28.5pt;z-index:25166540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SH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813" w:rsidRDefault="00D76813">
      <w:r>
        <w:separator/>
      </w:r>
    </w:p>
  </w:footnote>
  <w:footnote w:type="continuationSeparator" w:id="0">
    <w:p w:rsidR="00D76813" w:rsidRDefault="00D768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BFE" w:rsidRPr="00A1381A" w:rsidRDefault="002049D1" w:rsidP="00B0174D">
    <w:pPr>
      <w:pStyle w:val="Header"/>
      <w:rPr>
        <w:lang w:val="sr-Cyrl-RS"/>
      </w:rPr>
    </w:pPr>
    <w:r>
      <w:rPr>
        <w:noProof/>
        <w:lang w:eastAsia="en-US"/>
      </w:rPr>
      <w:drawing>
        <wp:anchor distT="0" distB="0" distL="114300" distR="114300" simplePos="0" relativeHeight="251666432" behindDoc="0" locked="0" layoutInCell="1" allowOverlap="1" wp14:anchorId="03548322" wp14:editId="5C3751D1">
          <wp:simplePos x="0" y="0"/>
          <wp:positionH relativeFrom="leftMargin">
            <wp:posOffset>215265</wp:posOffset>
          </wp:positionH>
          <wp:positionV relativeFrom="paragraph">
            <wp:posOffset>-240665</wp:posOffset>
          </wp:positionV>
          <wp:extent cx="428625" cy="428625"/>
          <wp:effectExtent l="0" t="0" r="9525" b="952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avod-novi-logo-mali BLE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B92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4AAE0C" wp14:editId="3903DB26">
              <wp:simplePos x="0" y="0"/>
              <wp:positionH relativeFrom="page">
                <wp:align>left</wp:align>
              </wp:positionH>
              <wp:positionV relativeFrom="paragraph">
                <wp:posOffset>170815</wp:posOffset>
              </wp:positionV>
              <wp:extent cx="7458075" cy="362130"/>
              <wp:effectExtent l="0" t="0" r="28575" b="19050"/>
              <wp:wrapNone/>
              <wp:docPr id="3" name="Freefor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349C8922" id="Freeform 3" o:spid="_x0000_s1026" style="position:absolute;margin-left:0;margin-top:13.45pt;width:587.25pt;height:28.5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fYt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98C" w:rsidRPr="00A07019" w:rsidRDefault="00A1381A" w:rsidP="00A07019">
    <w:pPr>
      <w:pStyle w:val="Header"/>
      <w:ind w:left="-1134"/>
      <w:jc w:val="center"/>
      <w:rPr>
        <w:rFonts w:ascii="Open Sans" w:hAnsi="Open Sans" w:cs="Open Sans"/>
        <w:lang w:val="sr-Cyrl-RS"/>
      </w:rPr>
    </w:pPr>
    <w:r>
      <w:rPr>
        <w:rFonts w:ascii="Open Sans" w:hAnsi="Open Sans" w:cs="Open Sans"/>
        <w:noProof/>
        <w:lang w:eastAsia="en-US"/>
      </w:rPr>
      <w:drawing>
        <wp:inline distT="0" distB="0" distL="0" distR="0">
          <wp:extent cx="7667625" cy="400050"/>
          <wp:effectExtent l="0" t="0" r="0" b="0"/>
          <wp:docPr id="6" name="Picture 6" descr="D:\ZUOV\CPR\TS\Mentor pripravnik Prirucnik 2022\TS\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ZUOV\CPR\TS\Mentor pripravnik Prirucnik 2022\TS\foot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467.45pt;height:455.8pt" o:bullet="t">
        <v:imagedata r:id="rId1" o:title="scribble bullets 6"/>
      </v:shape>
    </w:pict>
  </w:numPicBullet>
  <w:abstractNum w:abstractNumId="0">
    <w:nsid w:val="01281BBC"/>
    <w:multiLevelType w:val="multilevel"/>
    <w:tmpl w:val="84EA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A0085"/>
    <w:multiLevelType w:val="hybridMultilevel"/>
    <w:tmpl w:val="3B9673B2"/>
    <w:lvl w:ilvl="0" w:tplc="A154BB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D3C25"/>
    <w:multiLevelType w:val="hybridMultilevel"/>
    <w:tmpl w:val="4CC224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47B53"/>
    <w:multiLevelType w:val="hybridMultilevel"/>
    <w:tmpl w:val="AD9CD48A"/>
    <w:lvl w:ilvl="0" w:tplc="3EF22844">
      <w:start w:val="1"/>
      <w:numFmt w:val="decimal"/>
      <w:lvlText w:val="%1."/>
      <w:lvlJc w:val="left"/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30E6A"/>
    <w:multiLevelType w:val="hybridMultilevel"/>
    <w:tmpl w:val="725492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81750AA"/>
    <w:multiLevelType w:val="hybridMultilevel"/>
    <w:tmpl w:val="8DD23E76"/>
    <w:lvl w:ilvl="0" w:tplc="A836A8A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97FA6"/>
    <w:multiLevelType w:val="hybridMultilevel"/>
    <w:tmpl w:val="C65EA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3432C5"/>
    <w:multiLevelType w:val="multilevel"/>
    <w:tmpl w:val="3E96667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1C496A"/>
    <w:multiLevelType w:val="hybridMultilevel"/>
    <w:tmpl w:val="5CE42F06"/>
    <w:lvl w:ilvl="0" w:tplc="54AE1DD0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A83CBF"/>
    <w:multiLevelType w:val="hybridMultilevel"/>
    <w:tmpl w:val="565EA908"/>
    <w:lvl w:ilvl="0" w:tplc="3FBC59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ADC7C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1F8D0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11CBD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01C1B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EE695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27AB8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5F098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466F43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>
    <w:nsid w:val="634A52C9"/>
    <w:multiLevelType w:val="multilevel"/>
    <w:tmpl w:val="4F62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782F9C"/>
    <w:multiLevelType w:val="multilevel"/>
    <w:tmpl w:val="3DFC461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8A6731"/>
    <w:multiLevelType w:val="hybridMultilevel"/>
    <w:tmpl w:val="D3EEEC6E"/>
    <w:lvl w:ilvl="0" w:tplc="F606CFF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9B73008"/>
    <w:multiLevelType w:val="hybridMultilevel"/>
    <w:tmpl w:val="78164B28"/>
    <w:lvl w:ilvl="0" w:tplc="947838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4"/>
  </w:num>
  <w:num w:numId="7">
    <w:abstractNumId w:val="12"/>
  </w:num>
  <w:num w:numId="8">
    <w:abstractNumId w:val="3"/>
  </w:num>
  <w:num w:numId="9">
    <w:abstractNumId w:val="13"/>
  </w:num>
  <w:num w:numId="10">
    <w:abstractNumId w:val="2"/>
  </w:num>
  <w:num w:numId="11">
    <w:abstractNumId w:val="5"/>
  </w:num>
  <w:num w:numId="12">
    <w:abstractNumId w:val="11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8B3"/>
    <w:rsid w:val="0000531F"/>
    <w:rsid w:val="00011C73"/>
    <w:rsid w:val="00047455"/>
    <w:rsid w:val="0005648F"/>
    <w:rsid w:val="000772FB"/>
    <w:rsid w:val="000A18FB"/>
    <w:rsid w:val="000C3094"/>
    <w:rsid w:val="000E1064"/>
    <w:rsid w:val="00103C35"/>
    <w:rsid w:val="00104538"/>
    <w:rsid w:val="001063E5"/>
    <w:rsid w:val="00107A12"/>
    <w:rsid w:val="0015117C"/>
    <w:rsid w:val="00177B4F"/>
    <w:rsid w:val="00194444"/>
    <w:rsid w:val="001A1C8A"/>
    <w:rsid w:val="001A4FE2"/>
    <w:rsid w:val="001D0225"/>
    <w:rsid w:val="001D6C92"/>
    <w:rsid w:val="002049D1"/>
    <w:rsid w:val="00213180"/>
    <w:rsid w:val="00231D02"/>
    <w:rsid w:val="00241268"/>
    <w:rsid w:val="00242860"/>
    <w:rsid w:val="00262FB8"/>
    <w:rsid w:val="002821B9"/>
    <w:rsid w:val="002A2D0E"/>
    <w:rsid w:val="002C04B3"/>
    <w:rsid w:val="002C1BF1"/>
    <w:rsid w:val="002E66A0"/>
    <w:rsid w:val="002F1146"/>
    <w:rsid w:val="002F3394"/>
    <w:rsid w:val="002F3B3F"/>
    <w:rsid w:val="00313150"/>
    <w:rsid w:val="00316FD1"/>
    <w:rsid w:val="00325CE1"/>
    <w:rsid w:val="00336844"/>
    <w:rsid w:val="00364786"/>
    <w:rsid w:val="0039458F"/>
    <w:rsid w:val="003A7D21"/>
    <w:rsid w:val="003B03BD"/>
    <w:rsid w:val="003E0B23"/>
    <w:rsid w:val="004009F1"/>
    <w:rsid w:val="00426B92"/>
    <w:rsid w:val="00442B24"/>
    <w:rsid w:val="00442CB8"/>
    <w:rsid w:val="00444D5F"/>
    <w:rsid w:val="00446B7B"/>
    <w:rsid w:val="004A490B"/>
    <w:rsid w:val="004B0B68"/>
    <w:rsid w:val="004B551D"/>
    <w:rsid w:val="004C2BEC"/>
    <w:rsid w:val="004C3C8F"/>
    <w:rsid w:val="004F03DD"/>
    <w:rsid w:val="0050735D"/>
    <w:rsid w:val="005216F9"/>
    <w:rsid w:val="005227DE"/>
    <w:rsid w:val="00560229"/>
    <w:rsid w:val="00567D3E"/>
    <w:rsid w:val="00570B87"/>
    <w:rsid w:val="00582D79"/>
    <w:rsid w:val="00587CC9"/>
    <w:rsid w:val="005968B3"/>
    <w:rsid w:val="005A0F9F"/>
    <w:rsid w:val="005D19A8"/>
    <w:rsid w:val="006025EA"/>
    <w:rsid w:val="00611A49"/>
    <w:rsid w:val="0061656C"/>
    <w:rsid w:val="00622ED8"/>
    <w:rsid w:val="0064198C"/>
    <w:rsid w:val="00650B36"/>
    <w:rsid w:val="00663337"/>
    <w:rsid w:val="00667EF0"/>
    <w:rsid w:val="006A54D2"/>
    <w:rsid w:val="006C115A"/>
    <w:rsid w:val="006C7C3D"/>
    <w:rsid w:val="006D1949"/>
    <w:rsid w:val="006D7F0E"/>
    <w:rsid w:val="006E4601"/>
    <w:rsid w:val="0071544F"/>
    <w:rsid w:val="007309B6"/>
    <w:rsid w:val="00734B23"/>
    <w:rsid w:val="00740433"/>
    <w:rsid w:val="00740479"/>
    <w:rsid w:val="0075104F"/>
    <w:rsid w:val="00752CB8"/>
    <w:rsid w:val="007B36CB"/>
    <w:rsid w:val="007D111B"/>
    <w:rsid w:val="007D5B86"/>
    <w:rsid w:val="007D6A2B"/>
    <w:rsid w:val="007E6EC7"/>
    <w:rsid w:val="0082131C"/>
    <w:rsid w:val="00823F8E"/>
    <w:rsid w:val="00843250"/>
    <w:rsid w:val="00852B01"/>
    <w:rsid w:val="00862DDF"/>
    <w:rsid w:val="0086786E"/>
    <w:rsid w:val="00867E90"/>
    <w:rsid w:val="0089681D"/>
    <w:rsid w:val="008B0470"/>
    <w:rsid w:val="008D2925"/>
    <w:rsid w:val="008D3726"/>
    <w:rsid w:val="008F3B4D"/>
    <w:rsid w:val="00904F2B"/>
    <w:rsid w:val="009228A7"/>
    <w:rsid w:val="009311E5"/>
    <w:rsid w:val="00971676"/>
    <w:rsid w:val="00973EDF"/>
    <w:rsid w:val="00977C8B"/>
    <w:rsid w:val="00977E88"/>
    <w:rsid w:val="009874F8"/>
    <w:rsid w:val="00996D9B"/>
    <w:rsid w:val="009B4BD1"/>
    <w:rsid w:val="009C461D"/>
    <w:rsid w:val="009D64BC"/>
    <w:rsid w:val="00A02FCE"/>
    <w:rsid w:val="00A07019"/>
    <w:rsid w:val="00A1381A"/>
    <w:rsid w:val="00A315C5"/>
    <w:rsid w:val="00A359AA"/>
    <w:rsid w:val="00A47BFE"/>
    <w:rsid w:val="00A5406F"/>
    <w:rsid w:val="00A7112E"/>
    <w:rsid w:val="00A83683"/>
    <w:rsid w:val="00A87B42"/>
    <w:rsid w:val="00A913B0"/>
    <w:rsid w:val="00AC7F69"/>
    <w:rsid w:val="00AE3543"/>
    <w:rsid w:val="00AF4321"/>
    <w:rsid w:val="00AF5D28"/>
    <w:rsid w:val="00B0174D"/>
    <w:rsid w:val="00B04B60"/>
    <w:rsid w:val="00B3559E"/>
    <w:rsid w:val="00B35AB8"/>
    <w:rsid w:val="00B47944"/>
    <w:rsid w:val="00B50A80"/>
    <w:rsid w:val="00B62F79"/>
    <w:rsid w:val="00BA61B7"/>
    <w:rsid w:val="00BC1246"/>
    <w:rsid w:val="00BD1FDC"/>
    <w:rsid w:val="00BF2801"/>
    <w:rsid w:val="00C02FEF"/>
    <w:rsid w:val="00C14410"/>
    <w:rsid w:val="00C16237"/>
    <w:rsid w:val="00C26740"/>
    <w:rsid w:val="00C40981"/>
    <w:rsid w:val="00C54CDD"/>
    <w:rsid w:val="00C6359F"/>
    <w:rsid w:val="00C7587A"/>
    <w:rsid w:val="00C84476"/>
    <w:rsid w:val="00CB2828"/>
    <w:rsid w:val="00CC07AC"/>
    <w:rsid w:val="00CC5D5E"/>
    <w:rsid w:val="00CD7C70"/>
    <w:rsid w:val="00CE176E"/>
    <w:rsid w:val="00CE7996"/>
    <w:rsid w:val="00CF0E9A"/>
    <w:rsid w:val="00CF789F"/>
    <w:rsid w:val="00D05A02"/>
    <w:rsid w:val="00D366B1"/>
    <w:rsid w:val="00D76813"/>
    <w:rsid w:val="00D948F0"/>
    <w:rsid w:val="00D95715"/>
    <w:rsid w:val="00DB2BA6"/>
    <w:rsid w:val="00DF42DC"/>
    <w:rsid w:val="00DF7C27"/>
    <w:rsid w:val="00E00648"/>
    <w:rsid w:val="00E03410"/>
    <w:rsid w:val="00E449A4"/>
    <w:rsid w:val="00E71982"/>
    <w:rsid w:val="00E73BE3"/>
    <w:rsid w:val="00E8270A"/>
    <w:rsid w:val="00E92E77"/>
    <w:rsid w:val="00EA0510"/>
    <w:rsid w:val="00EE4524"/>
    <w:rsid w:val="00F063A5"/>
    <w:rsid w:val="00F1013A"/>
    <w:rsid w:val="00F10D8A"/>
    <w:rsid w:val="00F600FF"/>
    <w:rsid w:val="00F647BF"/>
    <w:rsid w:val="00F67F5E"/>
    <w:rsid w:val="00F81C4F"/>
    <w:rsid w:val="00F833D7"/>
    <w:rsid w:val="00F872DF"/>
    <w:rsid w:val="00FB765D"/>
    <w:rsid w:val="00FC2D7D"/>
    <w:rsid w:val="00FD0A50"/>
    <w:rsid w:val="00FE662D"/>
    <w:rsid w:val="00FE6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" w:unhideWhenUsed="1" w:qFormat="1"/>
    <w:lsdException w:name="Date" w:semiHidden="1" w:uiPriority="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09B6"/>
    <w:rPr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213180"/>
    <w:pPr>
      <w:keepNext/>
      <w:keepLines/>
      <w:spacing w:after="240"/>
      <w:outlineLvl w:val="0"/>
    </w:pPr>
    <w:rPr>
      <w:rFonts w:ascii="Cambria" w:hAnsi="Cambria"/>
      <w:color w:val="59595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3180"/>
    <w:pPr>
      <w:keepNext/>
      <w:keepLines/>
      <w:spacing w:before="160"/>
      <w:outlineLvl w:val="1"/>
    </w:pPr>
    <w:rPr>
      <w:rFonts w:ascii="Cambria" w:hAnsi="Cambria"/>
      <w:color w:val="59595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3180"/>
    <w:pPr>
      <w:ind w:right="115"/>
      <w:jc w:val="right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180"/>
    <w:pPr>
      <w:keepNext/>
      <w:keepLines/>
      <w:spacing w:before="40"/>
      <w:outlineLvl w:val="3"/>
    </w:pPr>
    <w:rPr>
      <w:rFonts w:ascii="Cambria" w:hAnsi="Cambria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213180"/>
    <w:rPr>
      <w:rFonts w:ascii="Cambria" w:eastAsia="Times New Roman" w:hAnsi="Cambria" w:cs="Times New Roman"/>
      <w:color w:val="595959"/>
      <w:sz w:val="26"/>
      <w:szCs w:val="26"/>
    </w:rPr>
  </w:style>
  <w:style w:type="table" w:styleId="TableGrid">
    <w:name w:val="Table Grid"/>
    <w:basedOn w:val="TableNormal"/>
    <w:uiPriority w:val="59"/>
    <w:rsid w:val="002131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213180"/>
    <w:rPr>
      <w:rFonts w:ascii="Cambria" w:eastAsia="Times New Roman" w:hAnsi="Cambria" w:cs="Times New Roman"/>
      <w:color w:val="595959"/>
      <w:sz w:val="36"/>
      <w:szCs w:val="36"/>
    </w:rPr>
  </w:style>
  <w:style w:type="character" w:styleId="PlaceholderText">
    <w:name w:val="Placeholder Text"/>
    <w:uiPriority w:val="99"/>
    <w:semiHidden/>
    <w:rsid w:val="00213180"/>
    <w:rPr>
      <w:color w:val="808080"/>
    </w:rPr>
  </w:style>
  <w:style w:type="character" w:customStyle="1" w:styleId="Heading4Char">
    <w:name w:val="Heading 4 Char"/>
    <w:link w:val="Heading4"/>
    <w:uiPriority w:val="9"/>
    <w:semiHidden/>
    <w:rsid w:val="00213180"/>
    <w:rPr>
      <w:rFonts w:ascii="Cambria" w:eastAsia="Times New Roman" w:hAnsi="Cambria" w:cs="Times New Roman"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213180"/>
  </w:style>
  <w:style w:type="paragraph" w:styleId="FootnoteText">
    <w:name w:val="footnote text"/>
    <w:basedOn w:val="Normal"/>
    <w:link w:val="FootnoteTextChar"/>
    <w:uiPriority w:val="99"/>
    <w:semiHidden/>
    <w:unhideWhenUsed/>
    <w:rsid w:val="00107A1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7A12"/>
  </w:style>
  <w:style w:type="character" w:styleId="FootnoteReference">
    <w:name w:val="footnote reference"/>
    <w:uiPriority w:val="99"/>
    <w:semiHidden/>
    <w:unhideWhenUsed/>
    <w:rsid w:val="00107A12"/>
    <w:rPr>
      <w:vertAlign w:val="superscript"/>
    </w:rPr>
  </w:style>
  <w:style w:type="paragraph" w:styleId="ListParagraph">
    <w:name w:val="List Paragraph"/>
    <w:basedOn w:val="Normal"/>
    <w:uiPriority w:val="34"/>
    <w:unhideWhenUsed/>
    <w:qFormat/>
    <w:rsid w:val="007D5B86"/>
    <w:pPr>
      <w:ind w:left="720"/>
      <w:contextualSpacing/>
    </w:pPr>
  </w:style>
  <w:style w:type="character" w:styleId="Hyperlink">
    <w:name w:val="Hyperlink"/>
    <w:uiPriority w:val="99"/>
    <w:unhideWhenUsed/>
    <w:rsid w:val="0005648F"/>
    <w:rPr>
      <w:color w:val="0563C1"/>
      <w:u w:val="single"/>
    </w:rPr>
  </w:style>
  <w:style w:type="paragraph" w:customStyle="1" w:styleId="basic-paragraph">
    <w:name w:val="basic-paragraph"/>
    <w:basedOn w:val="Normal"/>
    <w:rsid w:val="00AF4321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E73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3BE3"/>
    <w:pPr>
      <w:spacing w:after="160"/>
    </w:pPr>
    <w:rPr>
      <w:rFonts w:eastAsia="Calibri"/>
      <w:lang w:eastAsia="en-US"/>
    </w:rPr>
  </w:style>
  <w:style w:type="character" w:customStyle="1" w:styleId="CommentTextChar">
    <w:name w:val="Comment Text Char"/>
    <w:link w:val="CommentText"/>
    <w:uiPriority w:val="99"/>
    <w:semiHidden/>
    <w:rsid w:val="00E73BE3"/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B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3BE3"/>
    <w:rPr>
      <w:rFonts w:ascii="Segoe UI" w:hAnsi="Segoe UI" w:cs="Segoe UI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198C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198C"/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usan\AppData\Roaming\Microsoft\Templates\Employee%20emergency%20inform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A2DE0-5899-4980-95FE-88CB449CD0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B20458-691D-4E5F-98B4-5B3963A9B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emergency information form</Template>
  <TotalTime>0</TotalTime>
  <Pages>3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2024-06-11T12:23:00Z</dcterms:created>
  <dcterms:modified xsi:type="dcterms:W3CDTF">2026-06-03T12:26:00Z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TC040217399991</vt:lpwstr>
  </property>
</Properties>
</file>